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D50C4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55" name="Picture 54" descr="1997 December-January-February 1998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6" name="Picture 55" descr="1997 December-January-February 1998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7" name="Picture 56" descr="1997 December-January-February 1998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7536" cy="9976104"/>
            <wp:effectExtent l="19050" t="0" r="0" b="0"/>
            <wp:docPr id="58" name="Picture 57" descr="1997 December-January-February 1998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6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9" name="Picture 58" descr="1997 December-January-February 1998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0" name="Picture 59" descr="1997 December-January-February 1998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1" name="Picture 60" descr="1997 December-January-February 1998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2" name="Picture 61" descr="1997 December-January-February 1998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December-January-February 1998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E63CD"/>
    <w:rsid w:val="004640D9"/>
    <w:rsid w:val="0047650E"/>
    <w:rsid w:val="00484D0E"/>
    <w:rsid w:val="004A30ED"/>
    <w:rsid w:val="004E2D03"/>
    <w:rsid w:val="005212A0"/>
    <w:rsid w:val="00585480"/>
    <w:rsid w:val="00611B4C"/>
    <w:rsid w:val="00642F3D"/>
    <w:rsid w:val="00697F1E"/>
    <w:rsid w:val="007873B8"/>
    <w:rsid w:val="00906884"/>
    <w:rsid w:val="009B1CF8"/>
    <w:rsid w:val="00A10B2B"/>
    <w:rsid w:val="00CC7587"/>
    <w:rsid w:val="00D16D4E"/>
    <w:rsid w:val="00D32CC1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2017-11-24T14:08:00Z</dcterms:created>
  <dcterms:modified xsi:type="dcterms:W3CDTF">2017-11-24T14:10:00Z</dcterms:modified>
</cp:coreProperties>
</file>